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12" w:rsidRDefault="00E65012" w:rsidP="00A94991">
      <w:pPr>
        <w:shd w:val="clear" w:color="auto" w:fill="FFFFFF"/>
        <w:textAlignment w:val="baseline"/>
        <w:rPr>
          <w:rFonts w:ascii="Myriad Pro" w:hAnsi="Myriad Pro" w:cs="Myriad Pro"/>
          <w:color w:val="333333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Поради, як обрати безпечну новорічну ялинку" style="position:absolute;margin-left:57.45pt;margin-top:-27.45pt;width:331.45pt;height:186.65pt;z-index:-251658240;visibility:visible" wrapcoords="-49 0 -49 21513 21600 21513 21600 0 -49 0">
            <v:imagedata r:id="rId4" o:title=""/>
            <w10:wrap type="through"/>
          </v:shape>
        </w:pict>
      </w:r>
    </w:p>
    <w:p w:rsidR="00E65012" w:rsidRPr="00A94991" w:rsidRDefault="00E65012" w:rsidP="00A94991">
      <w:pPr>
        <w:shd w:val="clear" w:color="auto" w:fill="FFFFFF"/>
        <w:textAlignment w:val="baseline"/>
        <w:rPr>
          <w:rFonts w:ascii="Museo Sans Cyrl 300" w:hAnsi="Museo Sans Cyrl 300" w:cs="Museo Sans Cyrl 300"/>
          <w:color w:val="333333"/>
          <w:sz w:val="18"/>
          <w:szCs w:val="18"/>
          <w:lang w:val="uk-UA"/>
        </w:rPr>
      </w:pPr>
    </w:p>
    <w:p w:rsidR="00E65012" w:rsidRDefault="00E65012" w:rsidP="00A949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val="uk-UA" w:eastAsia="ru-RU"/>
        </w:rPr>
      </w:pPr>
      <w:r w:rsidRPr="00A94991"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eastAsia="ru-RU"/>
        </w:rPr>
        <w:t xml:space="preserve"> </w:t>
      </w:r>
      <w:bookmarkStart w:id="0" w:name="_GoBack"/>
      <w:r w:rsidRPr="00A94991"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eastAsia="ru-RU"/>
        </w:rPr>
        <w:t>ПОРАДИ, ЯК ОБРАТИ БЕЗПЕЧНУ НОВОРІЧНУ ЯЛИНКУ</w:t>
      </w:r>
    </w:p>
    <w:p w:rsidR="00E65012" w:rsidRPr="00555E8A" w:rsidRDefault="00E65012" w:rsidP="00A949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lang w:val="uk-UA" w:eastAsia="ru-RU"/>
        </w:rPr>
      </w:pPr>
    </w:p>
    <w:bookmarkEnd w:id="0"/>
    <w:p w:rsidR="00E65012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uk-UA" w:eastAsia="ru-RU"/>
        </w:rPr>
      </w:pPr>
      <w:r w:rsidRPr="00A949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Ось і настав час підготовки до новорічних свят. Якщо ви маєте намір ставити у себе вдома ялинку, розповідаємо, як обрати гарну й безпечну.</w:t>
      </w:r>
    </w:p>
    <w:p w:rsidR="00E65012" w:rsidRPr="00555E8A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65012" w:rsidRPr="00555E8A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555E8A">
        <w:rPr>
          <w:rFonts w:ascii="Times New Roman" w:hAnsi="Times New Roman" w:cs="Times New Roman"/>
          <w:caps/>
          <w:sz w:val="24"/>
          <w:szCs w:val="24"/>
          <w:lang w:eastAsia="ru-RU"/>
        </w:rPr>
        <w:t>НА ЩО ВАРТО ЗВЕРТАТИ УВАГУ ПРИ ВИБОРІ ШТУЧНОЇ ЯЛИНКИ?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Вогнетривкість.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 Адже деякі синтетичні матеріали можуть миттєво спалахувати.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Запах.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Якщо матеріал ялинки з неякісного матеріалу, вона може пахнути "хімією" й виділяти токсичні матеріали.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Склад.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Зазвичай штучні ялинки виготовляють з полівінілхлориду. Вони містять шкідливі сполуки свинцю, а отже, при нагріванні від гірлянд виділяють хлороводень - шкідливу речовину, подібну до фосгену.</w:t>
      </w:r>
    </w:p>
    <w:p w:rsidR="00E65012" w:rsidRPr="00555E8A" w:rsidRDefault="00E65012" w:rsidP="00555E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sz w:val="28"/>
          <w:szCs w:val="28"/>
          <w:lang w:eastAsia="ru-RU"/>
        </w:rPr>
        <w:t>Обирайте ялинки, виготовлені з вогнестійкого поліетилену або пластику.</w:t>
      </w:r>
    </w:p>
    <w:p w:rsidR="00E65012" w:rsidRPr="00555E8A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555E8A">
        <w:rPr>
          <w:rFonts w:ascii="Times New Roman" w:hAnsi="Times New Roman" w:cs="Times New Roman"/>
          <w:caps/>
          <w:sz w:val="24"/>
          <w:szCs w:val="24"/>
          <w:lang w:eastAsia="ru-RU"/>
        </w:rPr>
        <w:t>КУПУЄМО БЕЗПЕЧНУ ЖИВУ ЯЛИНКУ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Цілісність.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При придбанні живої ялинки перевіряйте, щоб на стовбурі не було пошкоджень.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Колір.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Жива ялинка має бути однорідного зеленого кольору без жовтизни. Якщо є жовті голочки, ялинка може обсипатись до завершення свят.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Відсутність комах.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Перевірте, чи немає на новорічному дереві кліщів чи слідів їхньої присутності. </w:t>
      </w:r>
    </w:p>
    <w:p w:rsidR="00E65012" w:rsidRPr="00A94991" w:rsidRDefault="00E65012" w:rsidP="00A94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9499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Легальність. </w:t>
      </w:r>
      <w:r w:rsidRPr="00A94991">
        <w:rPr>
          <w:rFonts w:ascii="Times New Roman" w:hAnsi="Times New Roman" w:cs="Times New Roman"/>
          <w:sz w:val="28"/>
          <w:szCs w:val="28"/>
          <w:lang w:eastAsia="ru-RU"/>
        </w:rPr>
        <w:t>Якщо ви купуєте живу ялинку, обов’язково перевіряйте її легальність. Не підтримуйте діяльність браконьєрів.</w:t>
      </w:r>
    </w:p>
    <w:p w:rsidR="00E65012" w:rsidRDefault="00E65012" w:rsidP="00555E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94991">
        <w:rPr>
          <w:rFonts w:ascii="Times New Roman" w:hAnsi="Times New Roman" w:cs="Times New Roman"/>
          <w:sz w:val="28"/>
          <w:szCs w:val="28"/>
          <w:lang w:eastAsia="ru-RU"/>
        </w:rPr>
        <w:t>Пам’ятайте, що найкращий варіант — придбати живу ялинку в горщику, щоб після свят висадити її.</w:t>
      </w:r>
    </w:p>
    <w:p w:rsidR="00E65012" w:rsidRPr="00555E8A" w:rsidRDefault="00E65012" w:rsidP="00555E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65012" w:rsidRPr="00555E8A" w:rsidRDefault="00E65012" w:rsidP="00555E8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</w:pPr>
      <w:r w:rsidRPr="0014759E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 xml:space="preserve">Джерело - </w:t>
      </w:r>
      <w:r w:rsidRPr="0014759E">
        <w:rPr>
          <w:rFonts w:ascii="Myriad Pro" w:hAnsi="Myriad Pro" w:cs="Myriad Pro"/>
          <w:i/>
          <w:iCs/>
          <w:sz w:val="28"/>
          <w:szCs w:val="28"/>
          <w:shd w:val="clear" w:color="auto" w:fill="FFFFFF"/>
        </w:rPr>
        <w:t>Державна установа «Центр громадського здоров’я Міністерства охорони здоров’я України</w:t>
      </w:r>
    </w:p>
    <w:p w:rsidR="00E65012" w:rsidRPr="00A94991" w:rsidRDefault="00E65012" w:rsidP="00A94991">
      <w:pPr>
        <w:ind w:firstLine="709"/>
        <w:jc w:val="both"/>
        <w:rPr>
          <w:sz w:val="28"/>
          <w:szCs w:val="28"/>
        </w:rPr>
      </w:pPr>
    </w:p>
    <w:sectPr w:rsidR="00E65012" w:rsidRPr="00A94991" w:rsidSect="00C5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useo Sans Cyrl 3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CA4"/>
    <w:rsid w:val="000A10BE"/>
    <w:rsid w:val="0014759E"/>
    <w:rsid w:val="00555E8A"/>
    <w:rsid w:val="00A94991"/>
    <w:rsid w:val="00AA3A9F"/>
    <w:rsid w:val="00C56E79"/>
    <w:rsid w:val="00D75CA4"/>
    <w:rsid w:val="00E65012"/>
    <w:rsid w:val="00E9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7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94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94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49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499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A9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A94991"/>
    <w:rPr>
      <w:i/>
      <w:iCs/>
    </w:rPr>
  </w:style>
  <w:style w:type="character" w:styleId="Strong">
    <w:name w:val="Strong"/>
    <w:basedOn w:val="DefaultParagraphFont"/>
    <w:uiPriority w:val="99"/>
    <w:qFormat/>
    <w:rsid w:val="00A949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9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4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5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5813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581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8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203</Words>
  <Characters>1161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 ДК</dc:creator>
  <cp:keywords/>
  <dc:description/>
  <cp:lastModifiedBy>Customer</cp:lastModifiedBy>
  <cp:revision>3</cp:revision>
  <dcterms:created xsi:type="dcterms:W3CDTF">2023-12-18T18:04:00Z</dcterms:created>
  <dcterms:modified xsi:type="dcterms:W3CDTF">2023-12-19T07:45:00Z</dcterms:modified>
</cp:coreProperties>
</file>